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B8C" w:rsidRPr="00087475" w:rsidRDefault="00640B8C" w:rsidP="00790456">
      <w:pPr>
        <w:rPr>
          <w:sz w:val="20"/>
          <w:szCs w:val="20"/>
          <w:lang w:val="uk-UA"/>
        </w:rPr>
      </w:pPr>
    </w:p>
    <w:p w:rsidR="00640B8C" w:rsidRPr="00D6391A" w:rsidRDefault="00640B8C" w:rsidP="00612BD2">
      <w:pPr>
        <w:jc w:val="center"/>
      </w:pPr>
      <w:r w:rsidRPr="00D6391A">
        <w:t>КОМУНАЛЬНИЙ ПОЗАШКІЛЬНИЙ НАВЧАЛЬНИЙ ЗАКЛАД</w:t>
      </w:r>
    </w:p>
    <w:p w:rsidR="00640B8C" w:rsidRPr="00E4529B" w:rsidRDefault="00640B8C" w:rsidP="00612BD2">
      <w:pPr>
        <w:jc w:val="center"/>
      </w:pPr>
      <w:r w:rsidRPr="00D6391A">
        <w:t>«</w:t>
      </w:r>
      <w:r w:rsidRPr="00E4529B">
        <w:t>ЦЕНТР НАУКОВО-ТЕХНІЧНОЇ ТВОРЧОСТІ УЧНІВСЬКОЇ МОЛОДІ</w:t>
      </w:r>
    </w:p>
    <w:p w:rsidR="00640B8C" w:rsidRPr="00A50D6C" w:rsidRDefault="00640B8C" w:rsidP="00612BD2">
      <w:pPr>
        <w:jc w:val="center"/>
      </w:pPr>
      <w:r w:rsidRPr="00E4529B">
        <w:t>МЕТАЛУРГІЙНОГО РАЙОНУ»</w:t>
      </w:r>
      <w:r>
        <w:t xml:space="preserve"> </w:t>
      </w:r>
      <w:r w:rsidRPr="00E4529B">
        <w:t>КРИВОРІЗЬКОЇ МІСЬКОЇ РАДИ</w:t>
      </w:r>
    </w:p>
    <w:p w:rsidR="00640B8C" w:rsidRDefault="00640B8C" w:rsidP="00612BD2">
      <w:pPr>
        <w:jc w:val="center"/>
        <w:rPr>
          <w:sz w:val="28"/>
          <w:szCs w:val="28"/>
          <w:lang w:val="uk-UA"/>
        </w:rPr>
      </w:pPr>
    </w:p>
    <w:p w:rsidR="00640B8C" w:rsidRPr="00196B31" w:rsidRDefault="00640B8C" w:rsidP="00612BD2">
      <w:pPr>
        <w:jc w:val="center"/>
        <w:rPr>
          <w:b/>
          <w:sz w:val="28"/>
          <w:szCs w:val="28"/>
          <w:lang w:val="uk-UA"/>
        </w:rPr>
      </w:pPr>
      <w:r w:rsidRPr="00196B31">
        <w:rPr>
          <w:b/>
          <w:sz w:val="28"/>
          <w:szCs w:val="28"/>
        </w:rPr>
        <w:t>Н  А  К  А  З</w:t>
      </w:r>
    </w:p>
    <w:p w:rsidR="00640B8C" w:rsidRPr="0034599B" w:rsidRDefault="00640B8C" w:rsidP="00790456">
      <w:pPr>
        <w:jc w:val="center"/>
        <w:rPr>
          <w:sz w:val="28"/>
          <w:szCs w:val="28"/>
        </w:rPr>
      </w:pPr>
    </w:p>
    <w:p w:rsidR="00640B8C" w:rsidRPr="009821D2" w:rsidRDefault="00640B8C" w:rsidP="00790456">
      <w:pPr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12</w:t>
      </w:r>
      <w:r w:rsidRPr="00612BD2">
        <w:rPr>
          <w:b/>
          <w:sz w:val="28"/>
          <w:szCs w:val="28"/>
          <w:u w:val="single"/>
        </w:rPr>
        <w:t>.0</w:t>
      </w:r>
      <w:r w:rsidRPr="00612BD2">
        <w:rPr>
          <w:b/>
          <w:sz w:val="28"/>
          <w:szCs w:val="28"/>
          <w:u w:val="single"/>
          <w:lang w:val="uk-UA"/>
        </w:rPr>
        <w:t>2</w:t>
      </w:r>
      <w:r w:rsidRPr="00612BD2">
        <w:rPr>
          <w:b/>
          <w:sz w:val="28"/>
          <w:szCs w:val="28"/>
          <w:u w:val="single"/>
        </w:rPr>
        <w:t>.2019</w:t>
      </w:r>
      <w:r w:rsidRPr="0034599B">
        <w:rPr>
          <w:sz w:val="28"/>
          <w:szCs w:val="28"/>
        </w:rPr>
        <w:t xml:space="preserve">                       </w:t>
      </w:r>
      <w:r w:rsidRPr="0034599B"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821D2">
        <w:rPr>
          <w:b/>
          <w:sz w:val="28"/>
          <w:szCs w:val="28"/>
          <w:u w:val="single"/>
        </w:rPr>
        <w:t>№</w:t>
      </w:r>
      <w:r w:rsidRPr="009821D2">
        <w:rPr>
          <w:b/>
          <w:sz w:val="28"/>
          <w:szCs w:val="28"/>
          <w:u w:val="single"/>
          <w:lang w:val="uk-UA"/>
        </w:rPr>
        <w:t xml:space="preserve"> 11</w:t>
      </w:r>
    </w:p>
    <w:p w:rsidR="00640B8C" w:rsidRPr="00087475" w:rsidRDefault="00640B8C" w:rsidP="00790456">
      <w:pPr>
        <w:pStyle w:val="1"/>
        <w:tabs>
          <w:tab w:val="left" w:pos="4140"/>
        </w:tabs>
        <w:ind w:right="5318"/>
        <w:rPr>
          <w:rFonts w:ascii="Times New Roman" w:hAnsi="Times New Roman"/>
          <w:sz w:val="24"/>
          <w:szCs w:val="24"/>
          <w:lang w:val="uk-UA"/>
        </w:rPr>
      </w:pPr>
    </w:p>
    <w:p w:rsidR="00640B8C" w:rsidRPr="00612BD2" w:rsidRDefault="00640B8C" w:rsidP="00790456">
      <w:pPr>
        <w:pStyle w:val="Heading2"/>
        <w:rPr>
          <w:b w:val="0"/>
          <w:sz w:val="26"/>
          <w:szCs w:val="26"/>
          <w:lang w:val="uk-UA"/>
        </w:rPr>
      </w:pPr>
      <w:r w:rsidRPr="00612BD2">
        <w:rPr>
          <w:b w:val="0"/>
          <w:sz w:val="26"/>
          <w:szCs w:val="26"/>
          <w:lang w:val="uk-UA"/>
        </w:rPr>
        <w:t xml:space="preserve">Про організацію і ведення цивільного захисту  </w:t>
      </w:r>
    </w:p>
    <w:p w:rsidR="00640B8C" w:rsidRPr="00612BD2" w:rsidRDefault="00640B8C" w:rsidP="00790456">
      <w:pPr>
        <w:pStyle w:val="Heading2"/>
        <w:rPr>
          <w:b w:val="0"/>
          <w:sz w:val="26"/>
          <w:szCs w:val="26"/>
          <w:lang w:val="uk-UA"/>
        </w:rPr>
      </w:pPr>
      <w:r w:rsidRPr="00612BD2">
        <w:rPr>
          <w:b w:val="0"/>
          <w:sz w:val="26"/>
          <w:szCs w:val="26"/>
          <w:lang w:val="uk-UA"/>
        </w:rPr>
        <w:t xml:space="preserve">в КПНЗ «ЦНТТУМ Металургійного району» КМР </w:t>
      </w:r>
    </w:p>
    <w:p w:rsidR="00640B8C" w:rsidRPr="00087475" w:rsidRDefault="00640B8C" w:rsidP="00790456">
      <w:pPr>
        <w:tabs>
          <w:tab w:val="num" w:pos="0"/>
        </w:tabs>
        <w:jc w:val="both"/>
        <w:rPr>
          <w:sz w:val="28"/>
          <w:szCs w:val="28"/>
          <w:lang w:val="uk-UA"/>
        </w:rPr>
      </w:pPr>
    </w:p>
    <w:p w:rsidR="00640B8C" w:rsidRPr="004E1CD8" w:rsidRDefault="00640B8C" w:rsidP="004E1CD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087475">
        <w:rPr>
          <w:sz w:val="28"/>
          <w:szCs w:val="28"/>
          <w:lang w:val="uk-UA"/>
        </w:rPr>
        <w:t>Згідно з Кодексом цивільного захисту</w:t>
      </w:r>
      <w:r>
        <w:rPr>
          <w:sz w:val="28"/>
          <w:szCs w:val="28"/>
          <w:lang w:val="uk-UA"/>
        </w:rPr>
        <w:t xml:space="preserve"> України (02.10.2012 № 5403-VI);</w:t>
      </w:r>
      <w:r w:rsidRPr="00087475">
        <w:rPr>
          <w:sz w:val="28"/>
          <w:szCs w:val="28"/>
          <w:lang w:val="uk-UA"/>
        </w:rPr>
        <w:t xml:space="preserve"> постанов</w:t>
      </w:r>
      <w:r>
        <w:rPr>
          <w:sz w:val="28"/>
          <w:szCs w:val="28"/>
          <w:lang w:val="uk-UA"/>
        </w:rPr>
        <w:t>ами</w:t>
      </w:r>
      <w:r w:rsidRPr="00087475">
        <w:rPr>
          <w:sz w:val="28"/>
          <w:szCs w:val="28"/>
          <w:lang w:val="uk-UA"/>
        </w:rPr>
        <w:t xml:space="preserve"> Кабінету Міністрів України </w:t>
      </w:r>
      <w:r w:rsidRPr="00087475">
        <w:rPr>
          <w:rStyle w:val="rvts9"/>
          <w:bCs/>
          <w:sz w:val="28"/>
          <w:szCs w:val="28"/>
          <w:bdr w:val="none" w:sz="0" w:space="0" w:color="auto" w:frame="1"/>
          <w:lang w:val="uk-UA"/>
        </w:rPr>
        <w:t>від 26.06.2013 №443</w:t>
      </w:r>
      <w:r w:rsidRPr="00087475">
        <w:rPr>
          <w:sz w:val="28"/>
          <w:szCs w:val="28"/>
          <w:lang w:val="uk-UA"/>
        </w:rPr>
        <w:t xml:space="preserve"> «</w:t>
      </w:r>
      <w:r w:rsidRPr="00087475">
        <w:rPr>
          <w:rStyle w:val="rvts23"/>
          <w:bCs/>
          <w:sz w:val="28"/>
          <w:szCs w:val="28"/>
          <w:bdr w:val="none" w:sz="0" w:space="0" w:color="auto" w:frame="1"/>
          <w:lang w:val="uk-UA"/>
        </w:rPr>
        <w:t>Про порядок</w:t>
      </w:r>
      <w:r>
        <w:rPr>
          <w:rStyle w:val="rvts23"/>
          <w:bCs/>
          <w:sz w:val="28"/>
          <w:szCs w:val="28"/>
          <w:bdr w:val="none" w:sz="0" w:space="0" w:color="auto" w:frame="1"/>
          <w:lang w:val="uk-UA"/>
        </w:rPr>
        <w:t xml:space="preserve"> </w:t>
      </w:r>
      <w:r w:rsidRPr="00087475">
        <w:rPr>
          <w:rStyle w:val="rvts23"/>
          <w:bCs/>
          <w:sz w:val="28"/>
          <w:szCs w:val="28"/>
          <w:bdr w:val="none" w:sz="0" w:space="0" w:color="auto" w:frame="1"/>
          <w:lang w:val="uk-UA"/>
        </w:rPr>
        <w:t>підготовки до дій за призначенням органів управління та сил цивільного захисту»,</w:t>
      </w:r>
      <w:r w:rsidRPr="00087475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 від </w:t>
      </w:r>
      <w:r w:rsidRPr="00087475">
        <w:rPr>
          <w:sz w:val="28"/>
          <w:szCs w:val="28"/>
          <w:lang w:val="uk-UA"/>
        </w:rPr>
        <w:t xml:space="preserve">26.06.2013 №444 «Про затвердження Порядку здійснення навчання населення діям у надзвичайних ситуаціях», </w:t>
      </w:r>
      <w:r w:rsidRPr="00087475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від </w:t>
      </w:r>
      <w:r w:rsidRPr="00087475">
        <w:rPr>
          <w:sz w:val="28"/>
          <w:szCs w:val="28"/>
          <w:lang w:val="uk-UA"/>
        </w:rPr>
        <w:t xml:space="preserve">17.07.2013 №564 «Про затвердження Порядку функціонування добровільної пожежної охорони», </w:t>
      </w:r>
      <w:r w:rsidRPr="00087475">
        <w:rPr>
          <w:rStyle w:val="rvts9"/>
          <w:bCs/>
          <w:sz w:val="28"/>
          <w:szCs w:val="28"/>
          <w:bdr w:val="none" w:sz="0" w:space="0" w:color="auto" w:frame="1"/>
          <w:lang w:val="uk-UA"/>
        </w:rPr>
        <w:t xml:space="preserve">від </w:t>
      </w:r>
      <w:r w:rsidRPr="00087475">
        <w:rPr>
          <w:sz w:val="28"/>
          <w:szCs w:val="28"/>
          <w:lang w:val="uk-UA"/>
        </w:rPr>
        <w:t>30.10.2013 №841 «Про затвердження Порядку проведення евакуації у разі загрози виникнення або виникнення надзвичайних ситуацій техногенного та природного характеру», від 09.01.2014 №11 «Про затвердження Положення про єдину державну систему цивільно</w:t>
      </w:r>
      <w:r>
        <w:rPr>
          <w:sz w:val="28"/>
          <w:szCs w:val="28"/>
          <w:lang w:val="uk-UA"/>
        </w:rPr>
        <w:t>го захисту»; наказами</w:t>
      </w:r>
      <w:r w:rsidRPr="00087475">
        <w:rPr>
          <w:sz w:val="28"/>
          <w:szCs w:val="28"/>
          <w:lang w:val="uk-UA"/>
        </w:rPr>
        <w:t xml:space="preserve"> Міністерства освіти і науки України (надалі МОН України) від 03.09.2010 №814 «Про Положення про функціональну підсистему «Освіта і наука України» Єдиної державної системи запобігання і реагування на надзвичайні ситуації техногенного та </w:t>
      </w:r>
      <w:r>
        <w:rPr>
          <w:sz w:val="28"/>
          <w:szCs w:val="28"/>
          <w:lang w:val="uk-UA"/>
        </w:rPr>
        <w:t>природного характеру»;</w:t>
      </w:r>
      <w:r w:rsidRPr="00087475">
        <w:rPr>
          <w:sz w:val="28"/>
          <w:szCs w:val="28"/>
          <w:lang w:val="uk-UA"/>
        </w:rPr>
        <w:t xml:space="preserve"> </w:t>
      </w:r>
      <w:r w:rsidRPr="00087475">
        <w:rPr>
          <w:bCs/>
          <w:iCs/>
          <w:sz w:val="28"/>
          <w:szCs w:val="28"/>
          <w:lang w:val="uk-UA"/>
        </w:rPr>
        <w:t xml:space="preserve">від 15.08.2016 № 974 </w:t>
      </w:r>
      <w:r w:rsidRPr="00087475">
        <w:rPr>
          <w:kern w:val="36"/>
          <w:sz w:val="28"/>
          <w:szCs w:val="28"/>
          <w:lang w:val="uk-UA"/>
        </w:rPr>
        <w:t>«Про затвердження Правил пожежної безпеки для навчальних закладів та у</w:t>
      </w:r>
      <w:r>
        <w:rPr>
          <w:kern w:val="36"/>
          <w:sz w:val="28"/>
          <w:szCs w:val="28"/>
          <w:lang w:val="uk-UA"/>
        </w:rPr>
        <w:t>станов системи освіти України»,</w:t>
      </w:r>
      <w:r w:rsidRPr="00087475">
        <w:rPr>
          <w:sz w:val="28"/>
          <w:szCs w:val="28"/>
          <w:lang w:val="uk-UA"/>
        </w:rPr>
        <w:t xml:space="preserve"> рішенням Криворізької міської ради від 24.12.2015 </w:t>
      </w:r>
      <w:r>
        <w:rPr>
          <w:sz w:val="28"/>
          <w:szCs w:val="28"/>
          <w:lang w:val="uk-UA"/>
        </w:rPr>
        <w:t>№</w:t>
      </w:r>
      <w:r w:rsidRPr="00087475">
        <w:rPr>
          <w:sz w:val="28"/>
          <w:szCs w:val="28"/>
          <w:lang w:val="uk-UA"/>
        </w:rPr>
        <w:t>60 «Про затвердження Програми розвитку системи цивільного захисту в м. Кривому Ро</w:t>
      </w:r>
      <w:r>
        <w:rPr>
          <w:sz w:val="28"/>
          <w:szCs w:val="28"/>
          <w:lang w:val="uk-UA"/>
        </w:rPr>
        <w:t>зі на 2016 – 2020 роки»; наказом департаменту освіти і науки виконкому Криворізької міської ради від 28.01.2019 № 31 «Про організацію і ведення цивільного захисту в системі департаменту освіти і науки виконкому Криворізької міської ради»; на виконання</w:t>
      </w:r>
      <w:r w:rsidRPr="00612BD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наказу відділу освіти виконкому Металургійної районної у місті ради від 08.02.2019 № 68 «Про організацію і ведення цивільного захисту у відділі освіти виконкому Металургійної районної у місті ради», </w:t>
      </w:r>
      <w:r w:rsidRPr="00087475">
        <w:rPr>
          <w:bCs/>
          <w:sz w:val="28"/>
          <w:szCs w:val="28"/>
          <w:lang w:val="uk-UA"/>
        </w:rPr>
        <w:t xml:space="preserve">задля </w:t>
      </w:r>
      <w:r w:rsidRPr="00087475">
        <w:rPr>
          <w:sz w:val="28"/>
          <w:szCs w:val="28"/>
          <w:lang w:val="uk-UA"/>
        </w:rPr>
        <w:t xml:space="preserve">організації і ведення цивільного захисту в </w:t>
      </w:r>
      <w:r>
        <w:rPr>
          <w:sz w:val="28"/>
          <w:szCs w:val="28"/>
          <w:lang w:val="uk-UA"/>
        </w:rPr>
        <w:t>КПНЗ «Центр науково-технічної творчості учнівської молоді Металургійного району» КМР</w:t>
      </w:r>
      <w:r w:rsidRPr="00087475">
        <w:rPr>
          <w:sz w:val="28"/>
          <w:szCs w:val="28"/>
          <w:lang w:val="uk-UA"/>
        </w:rPr>
        <w:t xml:space="preserve">, як </w:t>
      </w:r>
      <w:r>
        <w:rPr>
          <w:sz w:val="28"/>
          <w:szCs w:val="28"/>
          <w:lang w:val="uk-UA"/>
        </w:rPr>
        <w:t xml:space="preserve">структурного підрозділу </w:t>
      </w:r>
      <w:r w:rsidRPr="00087475">
        <w:rPr>
          <w:sz w:val="28"/>
          <w:szCs w:val="28"/>
          <w:lang w:val="uk-UA"/>
        </w:rPr>
        <w:t>територіальної підсистеми єдиної державної системи цивільного захисту Дніпропетровської області у м. Кривому Розі,</w:t>
      </w:r>
    </w:p>
    <w:p w:rsidR="00640B8C" w:rsidRPr="00087475" w:rsidRDefault="00640B8C" w:rsidP="004E1CD8">
      <w:pPr>
        <w:ind w:firstLine="540"/>
        <w:jc w:val="both"/>
        <w:rPr>
          <w:sz w:val="28"/>
          <w:szCs w:val="28"/>
          <w:lang w:val="uk-UA"/>
        </w:rPr>
      </w:pPr>
    </w:p>
    <w:p w:rsidR="00640B8C" w:rsidRPr="00F01DDC" w:rsidRDefault="00640B8C" w:rsidP="00790456">
      <w:pPr>
        <w:jc w:val="both"/>
        <w:rPr>
          <w:sz w:val="28"/>
          <w:szCs w:val="28"/>
          <w:lang w:val="uk-UA"/>
        </w:rPr>
      </w:pPr>
      <w:bookmarkStart w:id="0" w:name="_GoBack"/>
      <w:bookmarkEnd w:id="0"/>
      <w:r w:rsidRPr="00F01DDC">
        <w:rPr>
          <w:sz w:val="28"/>
          <w:szCs w:val="28"/>
          <w:lang w:val="uk-UA"/>
        </w:rPr>
        <w:t>НАКАЗУЮ:</w:t>
      </w:r>
    </w:p>
    <w:p w:rsidR="00640B8C" w:rsidRPr="00087475" w:rsidRDefault="00640B8C" w:rsidP="00790456">
      <w:pPr>
        <w:tabs>
          <w:tab w:val="num" w:pos="0"/>
        </w:tabs>
        <w:jc w:val="both"/>
        <w:rPr>
          <w:sz w:val="16"/>
          <w:szCs w:val="16"/>
          <w:lang w:val="uk-UA"/>
        </w:rPr>
      </w:pPr>
    </w:p>
    <w:p w:rsidR="00640B8C" w:rsidRPr="00E876D8" w:rsidRDefault="00640B8C" w:rsidP="00921EC9">
      <w:pPr>
        <w:numPr>
          <w:ilvl w:val="0"/>
          <w:numId w:val="1"/>
        </w:numPr>
        <w:tabs>
          <w:tab w:val="left" w:pos="567"/>
        </w:tabs>
        <w:jc w:val="both"/>
        <w:rPr>
          <w:i/>
          <w:sz w:val="28"/>
          <w:szCs w:val="28"/>
          <w:lang w:val="uk-UA"/>
        </w:rPr>
      </w:pPr>
      <w:r w:rsidRPr="00087475">
        <w:rPr>
          <w:sz w:val="28"/>
          <w:szCs w:val="28"/>
          <w:lang w:val="uk-UA"/>
        </w:rPr>
        <w:t xml:space="preserve">Взяти до відома, що відповідно до Кодексу ЦЗ України, Положення про функціональну підсистему «Освіта і наука України єдиної державної системи запобігання і реагування на надзвичайні ситуації техногенного та природного характеру» </w:t>
      </w:r>
      <w:r>
        <w:rPr>
          <w:sz w:val="28"/>
          <w:szCs w:val="28"/>
          <w:lang w:val="uk-UA"/>
        </w:rPr>
        <w:t>керівником цивільного захисту</w:t>
      </w:r>
      <w:r w:rsidRPr="0008747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КПНЗ «Центр науково-технічної творчості учнівської молоді Металургійного району» КМР </w:t>
      </w:r>
      <w:r w:rsidRPr="00087475">
        <w:rPr>
          <w:sz w:val="28"/>
          <w:szCs w:val="28"/>
          <w:lang w:val="uk-UA"/>
        </w:rPr>
        <w:t>є</w:t>
      </w:r>
      <w:r>
        <w:rPr>
          <w:sz w:val="28"/>
          <w:szCs w:val="28"/>
          <w:lang w:val="uk-UA"/>
        </w:rPr>
        <w:t xml:space="preserve"> директор </w:t>
      </w:r>
      <w:r w:rsidRPr="00087475">
        <w:rPr>
          <w:sz w:val="28"/>
          <w:szCs w:val="28"/>
          <w:lang w:val="uk-UA"/>
        </w:rPr>
        <w:t xml:space="preserve">– </w:t>
      </w:r>
      <w:r>
        <w:rPr>
          <w:i/>
          <w:sz w:val="28"/>
          <w:szCs w:val="28"/>
          <w:lang w:val="uk-UA"/>
        </w:rPr>
        <w:t xml:space="preserve">Долганова Вікторія Віталіївна, </w:t>
      </w:r>
      <w:r w:rsidRPr="00DF4530">
        <w:rPr>
          <w:sz w:val="28"/>
          <w:szCs w:val="28"/>
          <w:lang w:val="uk-UA"/>
        </w:rPr>
        <w:t xml:space="preserve">посадовою особою з питань </w:t>
      </w:r>
      <w:r>
        <w:rPr>
          <w:sz w:val="28"/>
          <w:szCs w:val="28"/>
          <w:lang w:val="uk-UA"/>
        </w:rPr>
        <w:t xml:space="preserve">цивільного захисту є </w:t>
      </w:r>
      <w:r>
        <w:rPr>
          <w:bCs/>
          <w:sz w:val="28"/>
          <w:szCs w:val="28"/>
          <w:lang w:val="uk-UA"/>
        </w:rPr>
        <w:t xml:space="preserve">заступник директора з навчально-виховної роботи </w:t>
      </w:r>
      <w:r w:rsidRPr="00E876D8">
        <w:rPr>
          <w:bCs/>
          <w:sz w:val="28"/>
          <w:szCs w:val="28"/>
          <w:lang w:val="uk-UA"/>
        </w:rPr>
        <w:t xml:space="preserve"> </w:t>
      </w:r>
      <w:r w:rsidRPr="00E876D8">
        <w:rPr>
          <w:sz w:val="28"/>
          <w:szCs w:val="28"/>
          <w:lang w:val="uk-UA"/>
        </w:rPr>
        <w:t>–</w:t>
      </w:r>
      <w:r w:rsidRPr="00E876D8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>Заболотня Оксана Миколаївна</w:t>
      </w:r>
      <w:r>
        <w:rPr>
          <w:sz w:val="28"/>
          <w:szCs w:val="28"/>
          <w:lang w:val="uk-UA"/>
        </w:rPr>
        <w:t>.</w:t>
      </w:r>
    </w:p>
    <w:p w:rsidR="00640B8C" w:rsidRPr="00DF4530" w:rsidRDefault="00640B8C" w:rsidP="00790456">
      <w:pPr>
        <w:tabs>
          <w:tab w:val="left" w:pos="900"/>
        </w:tabs>
        <w:ind w:left="540"/>
        <w:jc w:val="both"/>
        <w:rPr>
          <w:i/>
          <w:sz w:val="16"/>
          <w:szCs w:val="16"/>
          <w:lang w:val="uk-UA"/>
        </w:rPr>
      </w:pPr>
    </w:p>
    <w:p w:rsidR="00640B8C" w:rsidRDefault="00640B8C" w:rsidP="00014925">
      <w:pPr>
        <w:numPr>
          <w:ilvl w:val="0"/>
          <w:numId w:val="1"/>
        </w:numPr>
        <w:tabs>
          <w:tab w:val="left" w:pos="567"/>
        </w:tabs>
        <w:jc w:val="both"/>
        <w:rPr>
          <w:sz w:val="28"/>
          <w:szCs w:val="28"/>
          <w:lang w:val="uk-UA"/>
        </w:rPr>
      </w:pPr>
      <w:r w:rsidRPr="00087475">
        <w:rPr>
          <w:sz w:val="28"/>
          <w:szCs w:val="28"/>
          <w:lang w:val="uk-UA"/>
        </w:rPr>
        <w:t xml:space="preserve">Затвердити </w:t>
      </w:r>
      <w:r w:rsidRPr="00DF4530">
        <w:rPr>
          <w:sz w:val="28"/>
          <w:szCs w:val="28"/>
          <w:lang w:val="uk-UA"/>
        </w:rPr>
        <w:t>функціональні обов’язки</w:t>
      </w:r>
      <w:r w:rsidRPr="00087475">
        <w:rPr>
          <w:sz w:val="28"/>
          <w:szCs w:val="28"/>
          <w:lang w:val="uk-UA"/>
        </w:rPr>
        <w:t xml:space="preserve"> керівника ЦЗ, посадової особи з питань ЦЗ.</w:t>
      </w:r>
    </w:p>
    <w:p w:rsidR="00640B8C" w:rsidRPr="00087475" w:rsidRDefault="00640B8C" w:rsidP="00014925">
      <w:pPr>
        <w:ind w:left="540" w:firstLine="4860"/>
        <w:jc w:val="right"/>
        <w:rPr>
          <w:i/>
          <w:sz w:val="28"/>
          <w:szCs w:val="28"/>
          <w:lang w:val="uk-UA"/>
        </w:rPr>
      </w:pPr>
      <w:r w:rsidRPr="00087475">
        <w:rPr>
          <w:i/>
          <w:sz w:val="28"/>
          <w:szCs w:val="28"/>
          <w:lang w:val="uk-UA"/>
        </w:rPr>
        <w:t>До 15.02.2019</w:t>
      </w:r>
    </w:p>
    <w:p w:rsidR="00640B8C" w:rsidRDefault="00640B8C" w:rsidP="00014925">
      <w:pPr>
        <w:numPr>
          <w:ilvl w:val="0"/>
          <w:numId w:val="1"/>
        </w:numPr>
        <w:tabs>
          <w:tab w:val="left" w:pos="567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Затвердити склад </w:t>
      </w:r>
      <w:r>
        <w:rPr>
          <w:sz w:val="28"/>
          <w:szCs w:val="28"/>
        </w:rPr>
        <w:t>комісі</w:t>
      </w:r>
      <w:r>
        <w:rPr>
          <w:sz w:val="28"/>
          <w:szCs w:val="28"/>
          <w:lang w:val="uk-UA"/>
        </w:rPr>
        <w:t>ї</w:t>
      </w:r>
      <w:r w:rsidRPr="00014925">
        <w:rPr>
          <w:sz w:val="28"/>
          <w:szCs w:val="28"/>
        </w:rPr>
        <w:t xml:space="preserve"> з питань надзвичайних ситуацій</w:t>
      </w:r>
      <w:r>
        <w:rPr>
          <w:sz w:val="28"/>
          <w:szCs w:val="28"/>
          <w:lang w:val="uk-UA"/>
        </w:rPr>
        <w:t>:</w:t>
      </w:r>
    </w:p>
    <w:p w:rsidR="00640B8C" w:rsidRDefault="00640B8C" w:rsidP="001E19D0">
      <w:pPr>
        <w:tabs>
          <w:tab w:val="left" w:pos="567"/>
        </w:tabs>
        <w:ind w:left="720"/>
        <w:jc w:val="both"/>
        <w:rPr>
          <w:sz w:val="28"/>
          <w:szCs w:val="28"/>
          <w:lang w:val="uk-UA"/>
        </w:rPr>
      </w:pPr>
      <w:r w:rsidRPr="001E19D0">
        <w:rPr>
          <w:i/>
          <w:sz w:val="28"/>
          <w:szCs w:val="28"/>
          <w:lang w:val="uk-UA"/>
        </w:rPr>
        <w:t>голова комісії:</w:t>
      </w:r>
      <w:r>
        <w:rPr>
          <w:sz w:val="28"/>
          <w:szCs w:val="28"/>
          <w:lang w:val="uk-UA"/>
        </w:rPr>
        <w:t xml:space="preserve"> Долганова В.В. – директор;</w:t>
      </w:r>
    </w:p>
    <w:p w:rsidR="00640B8C" w:rsidRDefault="00640B8C" w:rsidP="001E19D0">
      <w:pPr>
        <w:tabs>
          <w:tab w:val="left" w:pos="567"/>
        </w:tabs>
        <w:ind w:left="720"/>
        <w:jc w:val="both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з</w:t>
      </w:r>
      <w:r w:rsidRPr="001E19D0">
        <w:rPr>
          <w:i/>
          <w:sz w:val="28"/>
          <w:szCs w:val="28"/>
          <w:lang w:val="uk-UA"/>
        </w:rPr>
        <w:t>аступник голови комісії:</w:t>
      </w:r>
      <w:r>
        <w:rPr>
          <w:sz w:val="28"/>
          <w:szCs w:val="28"/>
          <w:lang w:val="uk-UA"/>
        </w:rPr>
        <w:t xml:space="preserve"> Заболотня О.М. – заступник директора з НВР;</w:t>
      </w:r>
    </w:p>
    <w:p w:rsidR="00640B8C" w:rsidRDefault="00640B8C" w:rsidP="001E19D0">
      <w:pPr>
        <w:tabs>
          <w:tab w:val="left" w:pos="567"/>
        </w:tabs>
        <w:ind w:left="720"/>
        <w:jc w:val="both"/>
        <w:rPr>
          <w:sz w:val="28"/>
          <w:szCs w:val="28"/>
          <w:lang w:val="uk-UA"/>
        </w:rPr>
      </w:pPr>
      <w:r w:rsidRPr="001E19D0">
        <w:rPr>
          <w:i/>
          <w:sz w:val="28"/>
          <w:szCs w:val="28"/>
          <w:lang w:val="uk-UA"/>
        </w:rPr>
        <w:t>секретар:</w:t>
      </w:r>
      <w:r>
        <w:rPr>
          <w:sz w:val="28"/>
          <w:szCs w:val="28"/>
          <w:lang w:val="uk-UA"/>
        </w:rPr>
        <w:t xml:space="preserve"> Долганова Н.Л. – методист;</w:t>
      </w:r>
    </w:p>
    <w:p w:rsidR="00640B8C" w:rsidRPr="001E19D0" w:rsidRDefault="00640B8C" w:rsidP="001E19D0">
      <w:pPr>
        <w:tabs>
          <w:tab w:val="left" w:pos="567"/>
        </w:tabs>
        <w:ind w:left="720"/>
        <w:jc w:val="both"/>
        <w:rPr>
          <w:sz w:val="28"/>
          <w:szCs w:val="28"/>
          <w:lang w:val="uk-UA"/>
        </w:rPr>
      </w:pPr>
      <w:r w:rsidRPr="001E19D0">
        <w:rPr>
          <w:i/>
          <w:sz w:val="28"/>
          <w:szCs w:val="28"/>
          <w:lang w:val="uk-UA"/>
        </w:rPr>
        <w:t>члени комісії:</w:t>
      </w:r>
      <w:r>
        <w:rPr>
          <w:sz w:val="28"/>
          <w:szCs w:val="28"/>
          <w:lang w:val="uk-UA"/>
        </w:rPr>
        <w:t xml:space="preserve"> </w:t>
      </w:r>
      <w:r w:rsidRPr="001E19D0">
        <w:rPr>
          <w:sz w:val="28"/>
          <w:szCs w:val="28"/>
          <w:lang w:val="uk-UA"/>
        </w:rPr>
        <w:t>Охріменко І.В. – заступник директора з АГЧ;</w:t>
      </w:r>
    </w:p>
    <w:p w:rsidR="00640B8C" w:rsidRDefault="00640B8C" w:rsidP="001E19D0">
      <w:pPr>
        <w:tabs>
          <w:tab w:val="left" w:pos="567"/>
        </w:tabs>
        <w:ind w:left="2520"/>
        <w:jc w:val="both"/>
        <w:rPr>
          <w:sz w:val="28"/>
          <w:szCs w:val="28"/>
          <w:lang w:val="uk-UA"/>
        </w:rPr>
      </w:pPr>
      <w:r w:rsidRPr="001E19D0">
        <w:rPr>
          <w:sz w:val="28"/>
          <w:szCs w:val="28"/>
          <w:lang w:val="uk-UA"/>
        </w:rPr>
        <w:t>Кучеренко Н.Л. – методист,</w:t>
      </w:r>
    </w:p>
    <w:p w:rsidR="00640B8C" w:rsidRPr="001E19D0" w:rsidRDefault="00640B8C" w:rsidP="001E19D0">
      <w:pPr>
        <w:tabs>
          <w:tab w:val="left" w:pos="567"/>
        </w:tabs>
        <w:ind w:left="25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Щербина І.В. – керівник гуртка, голова ПК.</w:t>
      </w:r>
    </w:p>
    <w:p w:rsidR="00640B8C" w:rsidRPr="00014925" w:rsidRDefault="00640B8C" w:rsidP="00014925">
      <w:pPr>
        <w:numPr>
          <w:ilvl w:val="0"/>
          <w:numId w:val="1"/>
        </w:numPr>
        <w:tabs>
          <w:tab w:val="left" w:pos="567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eastAsia="uk-UA"/>
        </w:rPr>
        <w:t>Призначити відповідальн</w:t>
      </w:r>
      <w:r>
        <w:rPr>
          <w:sz w:val="28"/>
          <w:szCs w:val="28"/>
          <w:lang w:val="uk-UA" w:eastAsia="uk-UA"/>
        </w:rPr>
        <w:t>ою</w:t>
      </w:r>
      <w:r w:rsidRPr="00014925">
        <w:rPr>
          <w:sz w:val="28"/>
          <w:szCs w:val="28"/>
          <w:lang w:eastAsia="uk-UA"/>
        </w:rPr>
        <w:t xml:space="preserve"> за планування, підготовку та проведення заходів з евакуації </w:t>
      </w:r>
      <w:r w:rsidRPr="00014925">
        <w:rPr>
          <w:sz w:val="28"/>
          <w:szCs w:val="28"/>
        </w:rPr>
        <w:t>під час виникнення надзвичайних ситуацій</w:t>
      </w:r>
      <w:r>
        <w:rPr>
          <w:sz w:val="28"/>
          <w:szCs w:val="28"/>
          <w:lang w:val="uk-UA"/>
        </w:rPr>
        <w:t xml:space="preserve">        Охріменко І.В., заступника директора з АГЧ.</w:t>
      </w:r>
      <w:r w:rsidRPr="00014925">
        <w:rPr>
          <w:sz w:val="28"/>
          <w:szCs w:val="28"/>
          <w:lang w:eastAsia="uk-UA"/>
        </w:rPr>
        <w:t xml:space="preserve"> </w:t>
      </w:r>
    </w:p>
    <w:p w:rsidR="00640B8C" w:rsidRPr="00DA312A" w:rsidRDefault="00640B8C" w:rsidP="00921EC9">
      <w:pPr>
        <w:pStyle w:val="ListParagraph"/>
        <w:numPr>
          <w:ilvl w:val="0"/>
          <w:numId w:val="1"/>
        </w:numPr>
        <w:tabs>
          <w:tab w:val="left" w:pos="1276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Структурну схему цивільного захисту КПНЗ «Центр науково-технічної творчості учнівської молоді Металургійного району» КМР</w:t>
      </w:r>
      <w:r w:rsidRPr="00DF453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r w:rsidRPr="00DF4530">
        <w:rPr>
          <w:sz w:val="28"/>
          <w:szCs w:val="28"/>
          <w:lang w:val="uk-UA"/>
        </w:rPr>
        <w:t>адля організації та ведення цивільного захисту</w:t>
      </w:r>
      <w:r>
        <w:rPr>
          <w:sz w:val="28"/>
          <w:szCs w:val="28"/>
          <w:lang w:val="uk-UA"/>
        </w:rPr>
        <w:t xml:space="preserve"> в закладі</w:t>
      </w:r>
      <w:r w:rsidRPr="00DF4530">
        <w:rPr>
          <w:sz w:val="28"/>
          <w:szCs w:val="28"/>
          <w:lang w:val="uk-UA"/>
        </w:rPr>
        <w:t xml:space="preserve">, захисту учасників освітнього процесу в разі виникнення надзвичайних ситуацій різного характеру, підготовки особового складу з питань </w:t>
      </w:r>
      <w:r>
        <w:rPr>
          <w:sz w:val="28"/>
          <w:szCs w:val="28"/>
          <w:lang w:val="uk-UA"/>
        </w:rPr>
        <w:t>ЦЗ і БЖД</w:t>
      </w:r>
      <w:r w:rsidRPr="00DF4530">
        <w:rPr>
          <w:sz w:val="28"/>
          <w:szCs w:val="28"/>
          <w:lang w:val="uk-UA"/>
        </w:rPr>
        <w:t xml:space="preserve"> спрямованих на запобігання і реагування на надзвичайні ситуації, забезпечення їх готовності до виконання завдань в мирний час і особливий період</w:t>
      </w:r>
      <w:r>
        <w:rPr>
          <w:sz w:val="28"/>
          <w:szCs w:val="28"/>
          <w:lang w:val="uk-UA"/>
        </w:rPr>
        <w:t xml:space="preserve"> </w:t>
      </w:r>
      <w:r w:rsidRPr="009821D2">
        <w:rPr>
          <w:i/>
          <w:sz w:val="28"/>
          <w:szCs w:val="28"/>
          <w:lang w:val="uk-UA"/>
        </w:rPr>
        <w:t>(додаток)</w:t>
      </w:r>
      <w:r>
        <w:rPr>
          <w:sz w:val="28"/>
          <w:szCs w:val="28"/>
          <w:lang w:val="uk-UA"/>
        </w:rPr>
        <w:t>.</w:t>
      </w:r>
    </w:p>
    <w:p w:rsidR="00640B8C" w:rsidRPr="00231635" w:rsidRDefault="00640B8C" w:rsidP="009821D2">
      <w:pPr>
        <w:jc w:val="both"/>
        <w:rPr>
          <w:i/>
          <w:sz w:val="16"/>
          <w:szCs w:val="16"/>
          <w:lang w:val="uk-UA"/>
        </w:rPr>
      </w:pPr>
    </w:p>
    <w:p w:rsidR="00640B8C" w:rsidRPr="009821D2" w:rsidRDefault="00640B8C" w:rsidP="00816DB3">
      <w:pPr>
        <w:numPr>
          <w:ilvl w:val="0"/>
          <w:numId w:val="1"/>
        </w:numPr>
        <w:tabs>
          <w:tab w:val="left" w:pos="567"/>
          <w:tab w:val="num" w:pos="1980"/>
        </w:tabs>
        <w:ind w:left="0" w:firstLine="284"/>
        <w:jc w:val="both"/>
        <w:rPr>
          <w:i/>
          <w:sz w:val="28"/>
          <w:szCs w:val="28"/>
          <w:lang w:val="uk-UA"/>
        </w:rPr>
      </w:pPr>
      <w:r w:rsidRPr="009821D2">
        <w:rPr>
          <w:i/>
          <w:sz w:val="28"/>
          <w:szCs w:val="28"/>
          <w:lang w:val="uk-UA"/>
        </w:rPr>
        <w:t xml:space="preserve">Посадовій особі з питань цивільного захисту,  </w:t>
      </w:r>
      <w:r w:rsidRPr="009821D2">
        <w:rPr>
          <w:bCs/>
          <w:i/>
          <w:sz w:val="28"/>
          <w:szCs w:val="28"/>
          <w:lang w:val="uk-UA"/>
        </w:rPr>
        <w:t xml:space="preserve">заступник директора з НВР, </w:t>
      </w:r>
      <w:r w:rsidRPr="009821D2">
        <w:rPr>
          <w:i/>
          <w:sz w:val="28"/>
          <w:szCs w:val="28"/>
          <w:lang w:val="uk-UA"/>
        </w:rPr>
        <w:t>Заболотній О.М.:</w:t>
      </w:r>
      <w:r w:rsidRPr="009821D2">
        <w:rPr>
          <w:i/>
          <w:sz w:val="28"/>
          <w:szCs w:val="28"/>
          <w:lang w:val="uk-UA"/>
        </w:rPr>
        <w:tab/>
      </w:r>
    </w:p>
    <w:p w:rsidR="00640B8C" w:rsidRDefault="00640B8C" w:rsidP="00816DB3">
      <w:pPr>
        <w:tabs>
          <w:tab w:val="left" w:pos="900"/>
          <w:tab w:val="num" w:pos="198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Pr="00816DB3">
        <w:rPr>
          <w:sz w:val="28"/>
          <w:szCs w:val="28"/>
          <w:lang w:val="uk-UA"/>
        </w:rPr>
        <w:t>.1.</w:t>
      </w:r>
      <w:r>
        <w:rPr>
          <w:sz w:val="28"/>
          <w:szCs w:val="28"/>
          <w:lang w:val="uk-UA"/>
        </w:rPr>
        <w:t xml:space="preserve"> В</w:t>
      </w:r>
      <w:r w:rsidRPr="00816DB3">
        <w:rPr>
          <w:sz w:val="28"/>
          <w:szCs w:val="28"/>
          <w:lang w:val="uk-UA"/>
        </w:rPr>
        <w:t>ідпрацювати плануючі документи з питань цивільного захисту і безпеки життєдіяльності відп</w:t>
      </w:r>
      <w:r>
        <w:rPr>
          <w:sz w:val="28"/>
          <w:szCs w:val="28"/>
          <w:lang w:val="uk-UA"/>
        </w:rPr>
        <w:t>овідно до чинного законодавства:</w:t>
      </w:r>
    </w:p>
    <w:p w:rsidR="00640B8C" w:rsidRPr="0011474F" w:rsidRDefault="00640B8C" w:rsidP="0011474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720" w:right="14"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Pr="0011474F">
        <w:rPr>
          <w:sz w:val="28"/>
          <w:szCs w:val="28"/>
          <w:lang w:val="uk-UA"/>
        </w:rPr>
        <w:t>.1.1. розробити та подати на затвердження положення про комісію з питань надзвичайних ситуацій, функціональні обов’язки відповідальних осіб та працівників, діяльність яких пов’язана з організацією і здійсненням заходів з питань цивільного захисту;</w:t>
      </w:r>
    </w:p>
    <w:p w:rsidR="00640B8C" w:rsidRPr="0011474F" w:rsidRDefault="00640B8C" w:rsidP="0011474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720" w:right="14" w:hanging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Pr="0011474F">
        <w:rPr>
          <w:sz w:val="28"/>
          <w:szCs w:val="28"/>
          <w:lang w:val="uk-UA"/>
        </w:rPr>
        <w:t xml:space="preserve">.1.2. </w:t>
      </w:r>
      <w:r w:rsidRPr="0011474F">
        <w:rPr>
          <w:sz w:val="28"/>
          <w:szCs w:val="28"/>
        </w:rPr>
        <w:t>розробити та подати на затвердження Інструкцію щодо дій персоналу у разі загрози або виникнення надзвичайних ситуацій;</w:t>
      </w:r>
    </w:p>
    <w:p w:rsidR="00640B8C" w:rsidRPr="0011474F" w:rsidRDefault="00640B8C" w:rsidP="0011474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720" w:right="14" w:hanging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6</w:t>
      </w:r>
      <w:r w:rsidRPr="0011474F">
        <w:rPr>
          <w:sz w:val="28"/>
          <w:szCs w:val="28"/>
          <w:lang w:val="uk-UA"/>
        </w:rPr>
        <w:t xml:space="preserve">.1.3. </w:t>
      </w:r>
      <w:r w:rsidRPr="0011474F">
        <w:rPr>
          <w:sz w:val="28"/>
          <w:szCs w:val="28"/>
        </w:rPr>
        <w:t>розробити документи з організації заходів цивільного захисту;</w:t>
      </w:r>
    </w:p>
    <w:p w:rsidR="00640B8C" w:rsidRPr="0011474F" w:rsidRDefault="00640B8C" w:rsidP="0011474F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ind w:left="720" w:right="14" w:hanging="72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6</w:t>
      </w:r>
      <w:r w:rsidRPr="0011474F">
        <w:rPr>
          <w:sz w:val="28"/>
          <w:szCs w:val="28"/>
          <w:lang w:val="uk-UA"/>
        </w:rPr>
        <w:t xml:space="preserve">.1.4. </w:t>
      </w:r>
      <w:r w:rsidRPr="0011474F">
        <w:rPr>
          <w:sz w:val="28"/>
          <w:szCs w:val="28"/>
        </w:rPr>
        <w:t xml:space="preserve">вести </w:t>
      </w:r>
      <w:r>
        <w:rPr>
          <w:spacing w:val="-9"/>
          <w:sz w:val="28"/>
          <w:szCs w:val="28"/>
        </w:rPr>
        <w:t>облік</w:t>
      </w:r>
      <w:r w:rsidRPr="0011474F">
        <w:rPr>
          <w:spacing w:val="-9"/>
          <w:sz w:val="28"/>
          <w:szCs w:val="28"/>
        </w:rPr>
        <w:t xml:space="preserve"> навчання </w:t>
      </w:r>
      <w:r w:rsidRPr="0011474F">
        <w:rPr>
          <w:spacing w:val="-7"/>
          <w:sz w:val="28"/>
          <w:szCs w:val="28"/>
        </w:rPr>
        <w:t xml:space="preserve">осіб керівного складу і </w:t>
      </w:r>
      <w:r>
        <w:rPr>
          <w:spacing w:val="-2"/>
          <w:sz w:val="28"/>
          <w:szCs w:val="28"/>
          <w:lang w:val="uk-UA"/>
        </w:rPr>
        <w:t>працівників</w:t>
      </w:r>
      <w:r w:rsidRPr="0011474F">
        <w:rPr>
          <w:spacing w:val="-2"/>
          <w:sz w:val="28"/>
          <w:szCs w:val="28"/>
        </w:rPr>
        <w:t xml:space="preserve">, які підлягають навчанню у сфері цивільного </w:t>
      </w:r>
      <w:r w:rsidRPr="0011474F">
        <w:rPr>
          <w:spacing w:val="-9"/>
          <w:sz w:val="28"/>
          <w:szCs w:val="28"/>
        </w:rPr>
        <w:t>захисту</w:t>
      </w:r>
    </w:p>
    <w:p w:rsidR="00640B8C" w:rsidRPr="00087475" w:rsidRDefault="00640B8C" w:rsidP="009821D2">
      <w:pPr>
        <w:ind w:firstLine="5400"/>
        <w:jc w:val="right"/>
        <w:rPr>
          <w:i/>
          <w:sz w:val="28"/>
          <w:szCs w:val="28"/>
          <w:lang w:val="uk-UA"/>
        </w:rPr>
      </w:pPr>
      <w:r w:rsidRPr="00816DB3">
        <w:rPr>
          <w:i/>
          <w:sz w:val="28"/>
          <w:szCs w:val="28"/>
          <w:lang w:val="uk-UA"/>
        </w:rPr>
        <w:t xml:space="preserve"> </w:t>
      </w:r>
      <w:r w:rsidRPr="00087475">
        <w:rPr>
          <w:i/>
          <w:sz w:val="28"/>
          <w:szCs w:val="28"/>
          <w:lang w:val="uk-UA"/>
        </w:rPr>
        <w:t>До 01.04.201</w:t>
      </w:r>
      <w:r>
        <w:rPr>
          <w:i/>
          <w:sz w:val="28"/>
          <w:szCs w:val="28"/>
          <w:lang w:val="uk-UA"/>
        </w:rPr>
        <w:t>9</w:t>
      </w:r>
    </w:p>
    <w:p w:rsidR="00640B8C" w:rsidRPr="00087475" w:rsidRDefault="00640B8C" w:rsidP="00790456">
      <w:pPr>
        <w:ind w:left="540" w:firstLine="2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6.2</w:t>
      </w:r>
      <w:r w:rsidRPr="00087475">
        <w:rPr>
          <w:sz w:val="28"/>
          <w:szCs w:val="28"/>
          <w:lang w:val="uk-UA"/>
        </w:rPr>
        <w:t>. Забезпечити:</w:t>
      </w:r>
    </w:p>
    <w:p w:rsidR="00640B8C" w:rsidRDefault="00640B8C" w:rsidP="001E19D0">
      <w:pPr>
        <w:pStyle w:val="ListParagraph"/>
        <w:numPr>
          <w:ilvl w:val="2"/>
          <w:numId w:val="6"/>
        </w:numPr>
        <w:tabs>
          <w:tab w:val="left" w:pos="1134"/>
        </w:tabs>
        <w:jc w:val="both"/>
        <w:rPr>
          <w:sz w:val="28"/>
          <w:szCs w:val="28"/>
          <w:lang w:val="uk-UA"/>
        </w:rPr>
      </w:pPr>
      <w:r w:rsidRPr="00583F96">
        <w:rPr>
          <w:sz w:val="28"/>
          <w:szCs w:val="28"/>
          <w:lang w:val="uk-UA"/>
        </w:rPr>
        <w:t>запобігання виникненню надзвичайних ситуацій і запровадження профілактичних заходів щодо зменшення шкоди в разі її виникнення;</w:t>
      </w:r>
    </w:p>
    <w:p w:rsidR="00640B8C" w:rsidRDefault="00640B8C" w:rsidP="001E19D0">
      <w:pPr>
        <w:pStyle w:val="ListParagraph"/>
        <w:numPr>
          <w:ilvl w:val="2"/>
          <w:numId w:val="6"/>
        </w:numPr>
        <w:tabs>
          <w:tab w:val="left" w:pos="1134"/>
        </w:tabs>
        <w:jc w:val="both"/>
        <w:rPr>
          <w:sz w:val="28"/>
          <w:szCs w:val="28"/>
          <w:lang w:val="uk-UA"/>
        </w:rPr>
      </w:pPr>
      <w:r w:rsidRPr="00583F96">
        <w:rPr>
          <w:sz w:val="28"/>
          <w:szCs w:val="28"/>
          <w:lang w:val="uk-UA"/>
        </w:rPr>
        <w:t>оповіщення учасників освітнього процесу про загрозу та виникнення надзвичайних ситуацій різного характеру та постійне інформування щодо обстановки в зоні лиха;</w:t>
      </w:r>
    </w:p>
    <w:p w:rsidR="00640B8C" w:rsidRDefault="00640B8C" w:rsidP="001E19D0">
      <w:pPr>
        <w:pStyle w:val="ListParagraph"/>
        <w:numPr>
          <w:ilvl w:val="2"/>
          <w:numId w:val="6"/>
        </w:num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захист персоналу закладу</w:t>
      </w:r>
      <w:r w:rsidRPr="00583F96">
        <w:rPr>
          <w:sz w:val="28"/>
          <w:szCs w:val="28"/>
          <w:lang w:val="uk-UA"/>
        </w:rPr>
        <w:t xml:space="preserve"> від наслідків надзвичайних ситуацій різного характеру;</w:t>
      </w:r>
    </w:p>
    <w:p w:rsidR="00640B8C" w:rsidRPr="00583F96" w:rsidRDefault="00640B8C" w:rsidP="001E19D0">
      <w:pPr>
        <w:pStyle w:val="ListParagraph"/>
        <w:numPr>
          <w:ilvl w:val="2"/>
          <w:numId w:val="6"/>
        </w:numPr>
        <w:tabs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організацію </w:t>
      </w:r>
      <w:r w:rsidRPr="00583F96">
        <w:rPr>
          <w:sz w:val="28"/>
          <w:szCs w:val="28"/>
          <w:lang w:val="uk-UA"/>
        </w:rPr>
        <w:t>навчання персоналу користуванню засобами індивідуального захисту, правильним діям за сигналами оповіщення про загрозу та виникнення надзвичайної ситуації різного характеру.</w:t>
      </w:r>
    </w:p>
    <w:p w:rsidR="00640B8C" w:rsidRPr="00087475" w:rsidRDefault="00640B8C" w:rsidP="00790456">
      <w:pPr>
        <w:ind w:left="1080"/>
        <w:jc w:val="both"/>
        <w:rPr>
          <w:sz w:val="28"/>
          <w:szCs w:val="28"/>
          <w:lang w:val="uk-UA"/>
        </w:rPr>
      </w:pPr>
    </w:p>
    <w:p w:rsidR="00640B8C" w:rsidRPr="00087475" w:rsidRDefault="00640B8C" w:rsidP="00387BF1">
      <w:pPr>
        <w:tabs>
          <w:tab w:val="left" w:pos="720"/>
        </w:tabs>
        <w:ind w:firstLine="567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7. Координацію діяльності щодо виконання</w:t>
      </w:r>
      <w:r w:rsidRPr="00087475">
        <w:rPr>
          <w:bCs/>
          <w:sz w:val="28"/>
          <w:szCs w:val="28"/>
          <w:lang w:val="uk-UA"/>
        </w:rPr>
        <w:t xml:space="preserve"> наказу покласти на посадову особу з питань цивільного захисту – заступника </w:t>
      </w:r>
      <w:r>
        <w:rPr>
          <w:bCs/>
          <w:sz w:val="28"/>
          <w:szCs w:val="28"/>
          <w:lang w:val="uk-UA"/>
        </w:rPr>
        <w:t xml:space="preserve">директора з НВР        Заболотню О.М., контроль – залишаю за собою. </w:t>
      </w:r>
    </w:p>
    <w:p w:rsidR="00640B8C" w:rsidRPr="00087475" w:rsidRDefault="00640B8C" w:rsidP="00790456">
      <w:pPr>
        <w:tabs>
          <w:tab w:val="num" w:pos="0"/>
        </w:tabs>
        <w:ind w:firstLine="540"/>
        <w:jc w:val="both"/>
        <w:rPr>
          <w:sz w:val="28"/>
          <w:szCs w:val="28"/>
          <w:lang w:val="uk-UA"/>
        </w:rPr>
      </w:pPr>
    </w:p>
    <w:p w:rsidR="00640B8C" w:rsidRPr="00387BF1" w:rsidRDefault="00640B8C" w:rsidP="00790456">
      <w:pPr>
        <w:jc w:val="both"/>
        <w:rPr>
          <w:b/>
          <w:sz w:val="28"/>
          <w:szCs w:val="28"/>
          <w:lang w:val="uk-UA"/>
        </w:rPr>
      </w:pPr>
      <w:r w:rsidRPr="00387BF1">
        <w:rPr>
          <w:b/>
          <w:sz w:val="28"/>
          <w:szCs w:val="28"/>
          <w:lang w:val="uk-UA"/>
        </w:rPr>
        <w:t>Директор ЦНТТУМ                                                      В.В.Долганова</w:t>
      </w:r>
    </w:p>
    <w:p w:rsidR="00640B8C" w:rsidRPr="00FD23EA" w:rsidRDefault="00640B8C" w:rsidP="00790456">
      <w:pPr>
        <w:jc w:val="both"/>
        <w:rPr>
          <w:sz w:val="28"/>
          <w:szCs w:val="28"/>
          <w:lang w:val="uk-UA"/>
        </w:rPr>
      </w:pPr>
    </w:p>
    <w:p w:rsidR="00640B8C" w:rsidRPr="00672778" w:rsidRDefault="00640B8C" w:rsidP="00790456">
      <w:pPr>
        <w:jc w:val="both"/>
        <w:rPr>
          <w:color w:val="FFFFFF"/>
          <w:sz w:val="28"/>
          <w:szCs w:val="28"/>
          <w:lang w:val="uk-UA"/>
        </w:rPr>
      </w:pPr>
      <w:r w:rsidRPr="00672778">
        <w:rPr>
          <w:color w:val="FFFFFF"/>
          <w:sz w:val="28"/>
          <w:szCs w:val="28"/>
          <w:lang w:val="uk-UA"/>
        </w:rPr>
        <w:t>ПОГОДЖЕНО</w:t>
      </w:r>
    </w:p>
    <w:p w:rsidR="00640B8C" w:rsidRPr="001E19D0" w:rsidRDefault="00640B8C" w:rsidP="00790456">
      <w:pPr>
        <w:jc w:val="both"/>
        <w:rPr>
          <w:sz w:val="16"/>
          <w:szCs w:val="16"/>
          <w:lang w:val="uk-UA"/>
        </w:rPr>
      </w:pP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З наказом ознайомлені: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Заболотня О.М.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Охріменко І.В.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Долганова Н.Л.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Кучеренко Н.Л.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Щербина І.В.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Найпак О.В.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Федоров В.П.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Яцишина О.В.</w:t>
      </w:r>
    </w:p>
    <w:p w:rsidR="00640B8C" w:rsidRPr="00F30091" w:rsidRDefault="00640B8C" w:rsidP="00F30091">
      <w:pPr>
        <w:spacing w:line="360" w:lineRule="auto"/>
        <w:jc w:val="both"/>
        <w:rPr>
          <w:i/>
          <w:sz w:val="28"/>
          <w:szCs w:val="28"/>
          <w:lang w:val="uk-UA"/>
        </w:rPr>
      </w:pPr>
      <w:r w:rsidRPr="00F30091">
        <w:rPr>
          <w:i/>
          <w:sz w:val="28"/>
          <w:szCs w:val="28"/>
          <w:lang w:val="uk-UA"/>
        </w:rPr>
        <w:t>Бочкарьова О.Л.</w:t>
      </w:r>
    </w:p>
    <w:p w:rsidR="00640B8C" w:rsidRDefault="00640B8C">
      <w:pPr>
        <w:rPr>
          <w:lang w:val="uk-UA"/>
        </w:rPr>
        <w:sectPr w:rsidR="00640B8C" w:rsidSect="00C91A84">
          <w:headerReference w:type="default" r:id="rId7"/>
          <w:pgSz w:w="11906" w:h="16838"/>
          <w:pgMar w:top="567" w:right="567" w:bottom="1134" w:left="1701" w:header="709" w:footer="709" w:gutter="0"/>
          <w:cols w:space="708"/>
          <w:titlePg/>
          <w:docGrid w:linePitch="360"/>
        </w:sectPr>
      </w:pPr>
    </w:p>
    <w:p w:rsidR="00640B8C" w:rsidRPr="00E000A3" w:rsidRDefault="00640B8C" w:rsidP="00921EC9">
      <w:pPr>
        <w:ind w:left="10206"/>
        <w:rPr>
          <w:i/>
          <w:iCs/>
          <w:lang w:val="uk-UA"/>
        </w:rPr>
      </w:pPr>
      <w:r w:rsidRPr="00E000A3">
        <w:rPr>
          <w:i/>
          <w:iCs/>
          <w:lang w:val="uk-UA"/>
        </w:rPr>
        <w:t xml:space="preserve">Додаток </w:t>
      </w:r>
    </w:p>
    <w:p w:rsidR="00640B8C" w:rsidRPr="00E000A3" w:rsidRDefault="00640B8C" w:rsidP="00921EC9">
      <w:pPr>
        <w:ind w:left="10206"/>
        <w:rPr>
          <w:i/>
          <w:iCs/>
          <w:lang w:val="uk-UA"/>
        </w:rPr>
      </w:pPr>
      <w:r w:rsidRPr="00E000A3">
        <w:rPr>
          <w:i/>
          <w:iCs/>
          <w:lang w:val="uk-UA"/>
        </w:rPr>
        <w:t>до</w:t>
      </w:r>
      <w:r>
        <w:rPr>
          <w:i/>
          <w:iCs/>
          <w:lang w:val="uk-UA"/>
        </w:rPr>
        <w:t xml:space="preserve"> наказу ЦНТТУМ  Металургійного  району</w:t>
      </w:r>
      <w:r w:rsidRPr="00E000A3">
        <w:rPr>
          <w:i/>
          <w:iCs/>
          <w:lang w:val="uk-UA"/>
        </w:rPr>
        <w:t xml:space="preserve"> </w:t>
      </w:r>
      <w:r>
        <w:rPr>
          <w:i/>
          <w:iCs/>
          <w:lang w:val="uk-UA"/>
        </w:rPr>
        <w:t>від 12.02.2019 №11</w:t>
      </w:r>
    </w:p>
    <w:p w:rsidR="00640B8C" w:rsidRDefault="00640B8C" w:rsidP="00921EC9">
      <w:pPr>
        <w:jc w:val="right"/>
        <w:rPr>
          <w:lang w:val="uk-UA"/>
        </w:rPr>
      </w:pPr>
    </w:p>
    <w:p w:rsidR="00640B8C" w:rsidRDefault="00640B8C" w:rsidP="00921EC9">
      <w:pPr>
        <w:ind w:right="-186"/>
        <w:jc w:val="center"/>
        <w:rPr>
          <w:b/>
          <w:i/>
          <w:color w:val="CC0000"/>
          <w:sz w:val="36"/>
          <w:szCs w:val="36"/>
          <w:u w:val="single"/>
          <w:lang w:val="uk-UA"/>
        </w:rPr>
      </w:pPr>
      <w:r>
        <w:rPr>
          <w:b/>
          <w:i/>
          <w:color w:val="CC0000"/>
          <w:sz w:val="36"/>
          <w:szCs w:val="36"/>
          <w:u w:val="single"/>
          <w:lang w:val="uk-UA"/>
        </w:rPr>
        <w:t xml:space="preserve">СТРУКТУРНА </w:t>
      </w:r>
      <w:r w:rsidRPr="00921EC9">
        <w:rPr>
          <w:b/>
          <w:i/>
          <w:color w:val="CC0000"/>
          <w:sz w:val="36"/>
          <w:szCs w:val="36"/>
          <w:u w:val="single"/>
          <w:lang w:val="uk-UA"/>
        </w:rPr>
        <w:t>СХЕМА  ОРГАНІЗАЦІЇ  Ц</w:t>
      </w:r>
      <w:r>
        <w:rPr>
          <w:b/>
          <w:i/>
          <w:color w:val="CC0000"/>
          <w:sz w:val="36"/>
          <w:szCs w:val="36"/>
          <w:u w:val="single"/>
          <w:lang w:val="uk-UA"/>
        </w:rPr>
        <w:t>ИВІЛЬНОГО ЗАХИСТУ</w:t>
      </w:r>
      <w:r w:rsidRPr="00921EC9">
        <w:rPr>
          <w:b/>
          <w:i/>
          <w:color w:val="CC0000"/>
          <w:sz w:val="36"/>
          <w:szCs w:val="36"/>
          <w:u w:val="single"/>
          <w:lang w:val="uk-UA"/>
        </w:rPr>
        <w:t xml:space="preserve">   </w:t>
      </w:r>
    </w:p>
    <w:p w:rsidR="00640B8C" w:rsidRPr="00921EC9" w:rsidRDefault="00640B8C" w:rsidP="00921EC9">
      <w:pPr>
        <w:ind w:left="-720" w:right="-186"/>
        <w:jc w:val="center"/>
        <w:rPr>
          <w:b/>
          <w:i/>
          <w:color w:val="CC0000"/>
          <w:sz w:val="36"/>
          <w:szCs w:val="36"/>
          <w:u w:val="single"/>
          <w:lang w:val="uk-UA"/>
        </w:rPr>
      </w:pPr>
      <w:r w:rsidRPr="00921EC9">
        <w:rPr>
          <w:b/>
          <w:i/>
          <w:color w:val="CC0000"/>
          <w:sz w:val="36"/>
          <w:szCs w:val="36"/>
          <w:u w:val="single"/>
          <w:lang w:val="uk-UA"/>
        </w:rPr>
        <w:t xml:space="preserve"> </w:t>
      </w:r>
      <w:r>
        <w:rPr>
          <w:b/>
          <w:i/>
          <w:color w:val="CC0000"/>
          <w:sz w:val="36"/>
          <w:szCs w:val="36"/>
          <w:u w:val="single"/>
          <w:lang w:val="uk-UA"/>
        </w:rPr>
        <w:t xml:space="preserve"> в </w:t>
      </w:r>
      <w:r w:rsidRPr="00921EC9">
        <w:rPr>
          <w:b/>
          <w:i/>
          <w:color w:val="CC0000"/>
          <w:sz w:val="36"/>
          <w:szCs w:val="36"/>
          <w:u w:val="single"/>
          <w:lang w:val="uk-UA"/>
        </w:rPr>
        <w:t>КПНЗ «Центр науково-технічної творчості учнівської молоді Металургійного району» КМР</w:t>
      </w:r>
    </w:p>
    <w:p w:rsidR="00640B8C" w:rsidRPr="00921EC9" w:rsidRDefault="00640B8C" w:rsidP="00921EC9">
      <w:pPr>
        <w:jc w:val="center"/>
        <w:rPr>
          <w:lang w:val="uk-UA"/>
        </w:rPr>
      </w:pPr>
      <w:r>
        <w:rPr>
          <w:noProof/>
        </w:rPr>
      </w:r>
      <w:r w:rsidRPr="0037647B">
        <w:rPr>
          <w:lang w:val="uk-UA"/>
        </w:rPr>
        <w:pict>
          <v:group id="_x0000_s1026" editas="canvas" style="width:783.1pt;height:423pt;mso-position-horizontal-relative:char;mso-position-vertical-relative:line" coordorigin="554,2427" coordsize="15662,846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54;top:2427;width:15662;height:8460" o:preferrelative="f">
              <v:fill o:detectmouseclick="t"/>
              <v:path o:extrusionok="t" o:connecttype="none"/>
              <o:lock v:ext="edit" text="t"/>
            </v:shape>
            <v:rect id="_x0000_s1028" style="position:absolute;left:3974;top:2787;width:9720;height:899" fillcolor="red" strokeweight="4.5pt">
              <v:fill rotate="t" focus="50%" type="gradient"/>
              <v:stroke linestyle="thickThin"/>
              <v:textbox style="mso-next-textbox:#_x0000_s1028">
                <w:txbxContent>
                  <w:p w:rsidR="00640B8C" w:rsidRPr="00387BF1" w:rsidRDefault="00640B8C" w:rsidP="00921EC9">
                    <w:pPr>
                      <w:jc w:val="center"/>
                      <w:rPr>
                        <w:b/>
                        <w:i/>
                      </w:rPr>
                    </w:pPr>
                    <w:r w:rsidRPr="00322DBD">
                      <w:rPr>
                        <w:b/>
                      </w:rPr>
                      <w:t>КЕРІВНИК</w:t>
                    </w:r>
                    <w:r>
                      <w:rPr>
                        <w:b/>
                        <w:lang w:val="uk-UA"/>
                      </w:rPr>
                      <w:t xml:space="preserve"> ЦЗ</w:t>
                    </w:r>
                    <w:r w:rsidRPr="00322DBD">
                      <w:rPr>
                        <w:b/>
                      </w:rPr>
                      <w:t xml:space="preserve">  - ДИРЕКТОР </w:t>
                    </w:r>
                    <w:r>
                      <w:rPr>
                        <w:b/>
                      </w:rPr>
                      <w:t xml:space="preserve"> ЦНТТУМ </w:t>
                    </w:r>
                    <w:r w:rsidRPr="00387BF1">
                      <w:rPr>
                        <w:b/>
                      </w:rPr>
                      <w:t>(</w:t>
                    </w:r>
                    <w:r w:rsidRPr="00387BF1">
                      <w:rPr>
                        <w:b/>
                        <w:i/>
                      </w:rPr>
                      <w:t>Долганова В.В.)</w:t>
                    </w:r>
                  </w:p>
                  <w:p w:rsidR="00640B8C" w:rsidRPr="00322DBD" w:rsidRDefault="00640B8C" w:rsidP="00921EC9">
                    <w:pPr>
                      <w:jc w:val="center"/>
                    </w:pPr>
                    <w:r>
                      <w:t xml:space="preserve">т. </w:t>
                    </w:r>
                    <w:r w:rsidRPr="00F0314D">
                      <w:rPr>
                        <w:i/>
                      </w:rPr>
                      <w:t>098-43-84-086</w:t>
                    </w:r>
                  </w:p>
                </w:txbxContent>
              </v:textbox>
            </v:rect>
            <v:rect id="_x0000_s1029" style="position:absolute;left:2714;top:4227;width:6300;height:1260" fillcolor="fuchsia" strokeweight="4.5pt">
              <v:fill rotate="t" focus="50%" type="gradient"/>
              <v:stroke linestyle="thickThin"/>
              <v:textbox style="mso-next-textbox:#_x0000_s1029">
                <w:txbxContent>
                  <w:p w:rsidR="00640B8C" w:rsidRPr="00765C9E" w:rsidRDefault="00640B8C" w:rsidP="00921EC9">
                    <w:pPr>
                      <w:jc w:val="center"/>
                      <w:rPr>
                        <w:b/>
                        <w:i/>
                      </w:rPr>
                    </w:pPr>
                    <w:r>
                      <w:rPr>
                        <w:b/>
                        <w:lang w:val="uk-UA"/>
                      </w:rPr>
                      <w:t xml:space="preserve">ПОСАДОВА </w:t>
                    </w:r>
                    <w:r>
                      <w:rPr>
                        <w:b/>
                      </w:rPr>
                      <w:t xml:space="preserve">ОСОБА З ПИТАНЬ ЦЗ ЦНТТУМ </w:t>
                    </w:r>
                    <w:r>
                      <w:rPr>
                        <w:b/>
                        <w:i/>
                      </w:rPr>
                      <w:t>(</w:t>
                    </w:r>
                    <w:r>
                      <w:rPr>
                        <w:b/>
                        <w:i/>
                        <w:lang w:val="uk-UA"/>
                      </w:rPr>
                      <w:t>Заболотня О.М., заст.. директора з НВР</w:t>
                    </w:r>
                    <w:r>
                      <w:rPr>
                        <w:b/>
                        <w:i/>
                      </w:rPr>
                      <w:t>.</w:t>
                    </w:r>
                    <w:r w:rsidRPr="00765C9E">
                      <w:rPr>
                        <w:b/>
                        <w:i/>
                      </w:rPr>
                      <w:t xml:space="preserve">, </w:t>
                    </w:r>
                  </w:p>
                  <w:p w:rsidR="00640B8C" w:rsidRPr="00387BF1" w:rsidRDefault="00640B8C" w:rsidP="00921EC9">
                    <w:pPr>
                      <w:jc w:val="center"/>
                      <w:rPr>
                        <w:b/>
                        <w:i/>
                        <w:lang w:val="uk-UA"/>
                      </w:rPr>
                    </w:pPr>
                    <w:r>
                      <w:rPr>
                        <w:b/>
                      </w:rPr>
                      <w:t xml:space="preserve"> </w:t>
                    </w:r>
                    <w:r>
                      <w:t xml:space="preserve">т. </w:t>
                    </w:r>
                    <w:r>
                      <w:rPr>
                        <w:i/>
                      </w:rPr>
                      <w:t>0</w:t>
                    </w:r>
                    <w:r>
                      <w:rPr>
                        <w:i/>
                        <w:lang w:val="uk-UA"/>
                      </w:rPr>
                      <w:t>96-349-80-75</w:t>
                    </w:r>
                  </w:p>
                </w:txbxContent>
              </v:textbox>
            </v:rect>
            <v:rect id="_x0000_s1030" style="position:absolute;left:11533;top:7463;width:5581;height:900;rotation:270" fillcolor="#c9f" strokeweight="3pt">
              <v:fill rotate="t" focus="50%" type="gradient"/>
              <v:stroke linestyle="thinThin"/>
              <v:textbox style="layout-flow:vertical;mso-layout-flow-alt:bottom-to-top;mso-next-textbox:#_x0000_s1030">
                <w:txbxContent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Керівники гуртків,</w:t>
                    </w:r>
                  </w:p>
                  <w:p w:rsidR="00640B8C" w:rsidRPr="00CE3BF4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вихованці</w:t>
                    </w:r>
                  </w:p>
                  <w:p w:rsidR="00640B8C" w:rsidRPr="00CE3BF4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</w:txbxContent>
              </v:textbox>
            </v:rect>
            <v:rect id="_x0000_s1031" style="position:absolute;left:12565;top:7513;width:5583;height:805;rotation:270" fillcolor="#c9f" strokeweight="3pt">
              <v:fill rotate="t" focus="50%" type="gradient"/>
              <v:stroke linestyle="thinThin"/>
              <v:textbox style="layout-flow:vertical;mso-layout-flow-alt:bottom-to-top;mso-next-textbox:#_x0000_s1031">
                <w:txbxContent>
                  <w:p w:rsidR="00640B8C" w:rsidRPr="00F0314D" w:rsidRDefault="00640B8C" w:rsidP="00921EC9">
                    <w:pPr>
                      <w:jc w:val="center"/>
                      <w:rPr>
                        <w:b/>
                      </w:rPr>
                    </w:pPr>
                    <w:r w:rsidRPr="00D90D47">
                      <w:rPr>
                        <w:b/>
                      </w:rPr>
                      <w:t xml:space="preserve"> </w:t>
                    </w:r>
                    <w:r>
                      <w:rPr>
                        <w:b/>
                      </w:rPr>
                      <w:t>Технічний персонал</w:t>
                    </w:r>
                  </w:p>
                </w:txbxContent>
              </v:textbox>
            </v:rect>
            <v:rect id="_x0000_s1032" style="position:absolute;left:10363;top:7378;width:5581;height:1080;rotation:270" fillcolor="lime" strokeweight="3pt">
              <v:fill color2="#ff9" rotate="t" focus="50%" type="gradient"/>
              <v:stroke linestyle="thinThin"/>
              <v:textbox style="layout-flow:vertical;mso-layout-flow-alt:bottom-to-top;mso-next-textbox:#_x0000_s1032">
                <w:txbxContent>
                  <w:p w:rsidR="00640B8C" w:rsidRPr="00CE3BF4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Відповідальна  особа з питань евакуації</w:t>
                    </w:r>
                  </w:p>
                  <w:p w:rsidR="00640B8C" w:rsidRPr="00942586" w:rsidRDefault="00640B8C" w:rsidP="00921EC9">
                    <w:pPr>
                      <w:jc w:val="center"/>
                      <w:rPr>
                        <w:i/>
                        <w:lang w:val="uk-UA"/>
                      </w:rPr>
                    </w:pPr>
                    <w:r>
                      <w:rPr>
                        <w:b/>
                        <w:i/>
                        <w:lang w:val="uk-UA"/>
                      </w:rPr>
                      <w:t>Охріменко І.В.</w:t>
                    </w:r>
                    <w:r w:rsidRPr="001E1525">
                      <w:rPr>
                        <w:b/>
                        <w:i/>
                      </w:rPr>
                      <w:t>,</w:t>
                    </w:r>
                    <w:r>
                      <w:rPr>
                        <w:b/>
                      </w:rPr>
                      <w:t xml:space="preserve"> т</w:t>
                    </w:r>
                    <w:r>
                      <w:rPr>
                        <w:i/>
                      </w:rPr>
                      <w:t>. 0</w:t>
                    </w:r>
                    <w:r>
                      <w:rPr>
                        <w:i/>
                        <w:lang w:val="uk-UA"/>
                      </w:rPr>
                      <w:t>67-843-96-90</w:t>
                    </w:r>
                  </w:p>
                  <w:p w:rsidR="00640B8C" w:rsidRPr="00F0314D" w:rsidRDefault="00640B8C" w:rsidP="00921EC9">
                    <w:pPr>
                      <w:jc w:val="center"/>
                      <w:rPr>
                        <w:i/>
                      </w:rPr>
                    </w:pPr>
                  </w:p>
                </w:txbxContent>
              </v:textbox>
            </v:rect>
            <v:rect id="_x0000_s1033" style="position:absolute;left:-79;top:7987;width:3778;height:1298;rotation:270" fillcolor="aqua" strokeweight="3pt">
              <v:fill rotate="t" focus="50%" type="gradient"/>
              <v:stroke linestyle="thinThin"/>
              <v:textbox style="layout-flow:vertical;mso-layout-flow-alt:bottom-to-top;mso-next-textbox:#_x0000_s1033">
                <w:txbxContent>
                  <w:p w:rsidR="00640B8C" w:rsidRPr="00932073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  <w:p w:rsidR="00640B8C" w:rsidRPr="00932073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В.о. за медичну допомогу</w:t>
                    </w:r>
                  </w:p>
                  <w:p w:rsidR="00640B8C" w:rsidRPr="006C7527" w:rsidRDefault="00640B8C" w:rsidP="00921EC9">
                    <w:pPr>
                      <w:jc w:val="center"/>
                    </w:pPr>
                    <w:r>
                      <w:t xml:space="preserve">Найпак О.В., т. </w:t>
                    </w:r>
                    <w:r w:rsidRPr="006C7527">
                      <w:rPr>
                        <w:i/>
                      </w:rPr>
                      <w:t>097-45-89-450</w:t>
                    </w:r>
                  </w:p>
                </w:txbxContent>
              </v:textbox>
            </v:rect>
            <v:rect id="_x0000_s1034" style="position:absolute;left:1556;top:7979;width:3780;height:1307;rotation:270" fillcolor="aqua" strokeweight="3pt">
              <v:fill rotate="t" focus="50%" type="gradient"/>
              <v:stroke linestyle="thinThin"/>
              <v:textbox style="layout-flow:vertical;mso-layout-flow-alt:bottom-to-top;mso-next-textbox:#_x0000_s1034">
                <w:txbxContent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  <w:p w:rsidR="00640B8C" w:rsidRPr="00CE3BF4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В.о. за пожежогасіння</w:t>
                    </w:r>
                  </w:p>
                  <w:p w:rsidR="00640B8C" w:rsidRPr="00942586" w:rsidRDefault="00640B8C" w:rsidP="00921EC9">
                    <w:pPr>
                      <w:jc w:val="center"/>
                      <w:rPr>
                        <w:i/>
                        <w:lang w:val="uk-UA"/>
                      </w:rPr>
                    </w:pPr>
                    <w:r>
                      <w:t xml:space="preserve">Щербина І.В., т. </w:t>
                    </w:r>
                    <w:r>
                      <w:rPr>
                        <w:i/>
                      </w:rPr>
                      <w:t>0</w:t>
                    </w:r>
                    <w:r>
                      <w:rPr>
                        <w:i/>
                        <w:lang w:val="uk-UA"/>
                      </w:rPr>
                      <w:t>68-006-02-78</w:t>
                    </w:r>
                  </w:p>
                </w:txbxContent>
              </v:textbox>
            </v:rect>
            <v:line id="_x0000_s1035" style="position:absolute" from="8473,5486" to="8473,5486">
              <v:stroke endarrow="block"/>
            </v:line>
            <v:line id="_x0000_s1036" style="position:absolute;flip:x" from="5234,3687" to="7576,4226">
              <v:stroke endarrow="block"/>
            </v:line>
            <v:line id="_x0000_s1037" style="position:absolute" from="10814,3687" to="13080,5121">
              <v:stroke endarrow="block"/>
            </v:line>
            <v:line id="_x0000_s1038" style="position:absolute" from="13334,3687" to="15240,5121">
              <v:stroke endarrow="block"/>
            </v:line>
            <v:line id="_x0000_s1039" style="position:absolute" from="12074,3687" to="14341,5121">
              <v:stroke endarrow="block"/>
            </v:line>
            <v:rect id="_x0000_s1040" style="position:absolute;left:3328;top:7866;width:3779;height:1527;rotation:270" fillcolor="aqua" strokeweight="3pt">
              <v:fill rotate="t" focus="50%" type="gradient"/>
              <v:stroke linestyle="thinThin"/>
              <v:textbox style="layout-flow:vertical;mso-layout-flow-alt:bottom-to-top;mso-next-textbox:#_x0000_s1040">
                <w:txbxContent>
                  <w:p w:rsidR="00640B8C" w:rsidRPr="00226572" w:rsidRDefault="00640B8C" w:rsidP="00921EC9">
                    <w:pPr>
                      <w:rPr>
                        <w:b/>
                        <w:lang w:val="en-US"/>
                      </w:rPr>
                    </w:pPr>
                  </w:p>
                  <w:p w:rsidR="00640B8C" w:rsidRPr="00CE3BF4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В.о. за охорону громадського порядку</w:t>
                    </w:r>
                  </w:p>
                  <w:p w:rsidR="00640B8C" w:rsidRPr="006C7527" w:rsidRDefault="00640B8C" w:rsidP="00921EC9">
                    <w:pPr>
                      <w:jc w:val="center"/>
                      <w:rPr>
                        <w:lang w:val="en-US"/>
                      </w:rPr>
                    </w:pPr>
                    <w:r>
                      <w:t>Федоров В.П., т</w:t>
                    </w:r>
                    <w:r w:rsidRPr="006C7527">
                      <w:t xml:space="preserve">. </w:t>
                    </w:r>
                    <w:r w:rsidRPr="006C7527">
                      <w:rPr>
                        <w:i/>
                      </w:rPr>
                      <w:t>066-890-83-21</w:t>
                    </w:r>
                  </w:p>
                </w:txbxContent>
              </v:textbox>
            </v:rect>
            <v:line id="_x0000_s1041" style="position:absolute;flip:x" from="1920,5487" to="3794,6747">
              <v:stroke endarrow="block"/>
            </v:line>
            <v:line id="_x0000_s1042" style="position:absolute" from="5414,5487" to="5456,6747">
              <v:stroke endarrow="block"/>
            </v:line>
            <v:line id="_x0000_s1043" style="position:absolute;flip:x" from="3434,5487" to="4874,6746">
              <v:stroke endarrow="block"/>
            </v:line>
            <v:rect id="_x0000_s1044" style="position:absolute;left:5221;top:7987;width:3779;height:1286;rotation:270" fillcolor="aqua" strokeweight="3pt">
              <v:fill rotate="t" focus="50%" type="gradient"/>
              <v:stroke linestyle="thinThin"/>
              <v:textbox style="layout-flow:vertical;mso-layout-flow-alt:bottom-to-top;mso-next-textbox:#_x0000_s1044">
                <w:txbxContent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В.о. за зв'язок та інформаційне забезпечення</w:t>
                    </w:r>
                  </w:p>
                  <w:p w:rsidR="00640B8C" w:rsidRPr="006C7527" w:rsidRDefault="00640B8C" w:rsidP="00921EC9">
                    <w:pPr>
                      <w:jc w:val="center"/>
                    </w:pPr>
                    <w:r w:rsidRPr="006C7527">
                      <w:t xml:space="preserve">Яцишина О.В., т. </w:t>
                    </w:r>
                    <w:r w:rsidRPr="006C7527">
                      <w:rPr>
                        <w:i/>
                      </w:rPr>
                      <w:t>097–372–98-28</w:t>
                    </w:r>
                  </w:p>
                </w:txbxContent>
              </v:textbox>
            </v:rect>
            <v:rect id="_x0000_s1045" style="position:absolute;left:8653;top:6928;width:5581;height:1980;rotation:270" fillcolor="lime" strokeweight="3pt">
              <v:fill color2="#ff9" rotate="t" focus="50%" type="gradient"/>
              <v:stroke linestyle="thinThin"/>
              <v:textbox style="layout-flow:vertical;mso-layout-flow-alt:bottom-to-top;mso-next-textbox:#_x0000_s1045">
                <w:txbxContent>
                  <w:p w:rsidR="00640B8C" w:rsidRPr="00226572" w:rsidRDefault="00640B8C" w:rsidP="00921EC9">
                    <w:pPr>
                      <w:jc w:val="center"/>
                      <w:rPr>
                        <w:b/>
                      </w:rPr>
                    </w:pPr>
                    <w:r w:rsidRPr="00CE3BF4">
                      <w:rPr>
                        <w:b/>
                      </w:rPr>
                      <w:t>КОМІСІЯ</w:t>
                    </w:r>
                    <w:r w:rsidRPr="006C7527">
                      <w:rPr>
                        <w:b/>
                      </w:rPr>
                      <w:t xml:space="preserve">  З ПИТАНЬ  НС</w:t>
                    </w:r>
                  </w:p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Голова – </w:t>
                    </w:r>
                    <w:r>
                      <w:rPr>
                        <w:b/>
                        <w:i/>
                        <w:lang w:val="uk-UA"/>
                      </w:rPr>
                      <w:t>Долганова В.В.</w:t>
                    </w:r>
                    <w:r w:rsidRPr="00A03523">
                      <w:rPr>
                        <w:b/>
                        <w:i/>
                      </w:rPr>
                      <w:t>.</w:t>
                    </w:r>
                    <w:r>
                      <w:rPr>
                        <w:b/>
                      </w:rPr>
                      <w:t xml:space="preserve">; </w:t>
                    </w:r>
                  </w:p>
                  <w:p w:rsidR="00640B8C" w:rsidRDefault="00640B8C" w:rsidP="00F30091">
                    <w:pPr>
                      <w:jc w:val="center"/>
                      <w:rPr>
                        <w:lang w:val="uk-UA"/>
                      </w:rPr>
                    </w:pPr>
                    <w:r>
                      <w:rPr>
                        <w:lang w:val="uk-UA"/>
                      </w:rPr>
                      <w:t>заступник – Заболотня О.М.</w:t>
                    </w:r>
                  </w:p>
                  <w:p w:rsidR="00640B8C" w:rsidRPr="00F30091" w:rsidRDefault="00640B8C" w:rsidP="00F30091">
                    <w:pPr>
                      <w:jc w:val="center"/>
                      <w:rPr>
                        <w:lang w:val="uk-UA"/>
                      </w:rPr>
                    </w:pPr>
                    <w:r>
                      <w:t>секретар – Долганова Н.Л.</w:t>
                    </w:r>
                    <w:r w:rsidRPr="00F0314D">
                      <w:t>;</w:t>
                    </w:r>
                  </w:p>
                  <w:p w:rsidR="00640B8C" w:rsidRPr="00F30091" w:rsidRDefault="00640B8C" w:rsidP="00942586">
                    <w:pPr>
                      <w:jc w:val="center"/>
                      <w:rPr>
                        <w:lang w:val="uk-UA"/>
                      </w:rPr>
                    </w:pPr>
                    <w:r w:rsidRPr="00F30091">
                      <w:rPr>
                        <w:lang w:val="uk-UA"/>
                      </w:rPr>
                      <w:t xml:space="preserve"> члени комісії – Охріменко І.В., Кучеренко Н.Л., Щербина І.В.</w:t>
                    </w:r>
                  </w:p>
                </w:txbxContent>
              </v:textbox>
            </v:rect>
            <v:line id="_x0000_s1046" style="position:absolute" from="6314,5487" to="7599,6745">
              <v:stroke endarrow="block"/>
            </v:line>
            <v:rect id="_x0000_s1047" style="position:absolute;left:7034;top:8000;width:3779;height:1260;rotation:270" fillcolor="aqua" strokeweight="3pt">
              <v:fill rotate="t" focus="50%" type="gradient"/>
              <v:stroke linestyle="thinThin"/>
              <v:textbox style="layout-flow:vertical;mso-layout-flow-alt:bottom-to-top;mso-next-textbox:#_x0000_s1047">
                <w:txbxContent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  <w:p w:rsidR="00640B8C" w:rsidRDefault="00640B8C" w:rsidP="00921EC9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 В.о. за видачау  ЗРХЗ</w:t>
                    </w:r>
                  </w:p>
                  <w:p w:rsidR="00640B8C" w:rsidRPr="00942586" w:rsidRDefault="00640B8C" w:rsidP="00942586">
                    <w:pPr>
                      <w:rPr>
                        <w:i/>
                        <w:lang w:val="uk-UA"/>
                      </w:rPr>
                    </w:pPr>
                    <w:r>
                      <w:rPr>
                        <w:lang w:val="uk-UA"/>
                      </w:rPr>
                      <w:t>Бочкарьова О.Л</w:t>
                    </w:r>
                    <w:r>
                      <w:t>. т.</w:t>
                    </w:r>
                    <w:r w:rsidRPr="00A03523">
                      <w:rPr>
                        <w:i/>
                      </w:rPr>
                      <w:t xml:space="preserve"> </w:t>
                    </w:r>
                    <w:r>
                      <w:rPr>
                        <w:i/>
                        <w:lang w:val="uk-UA"/>
                      </w:rPr>
                      <w:t>098-305-85-89</w:t>
                    </w:r>
                  </w:p>
                  <w:p w:rsidR="00640B8C" w:rsidRPr="00AE2F2D" w:rsidRDefault="00640B8C" w:rsidP="00921EC9">
                    <w:pPr>
                      <w:jc w:val="center"/>
                    </w:pPr>
                  </w:p>
                  <w:p w:rsidR="00640B8C" w:rsidRPr="00572652" w:rsidRDefault="00640B8C" w:rsidP="00921EC9">
                    <w:pPr>
                      <w:jc w:val="center"/>
                      <w:rPr>
                        <w:b/>
                      </w:rPr>
                    </w:pPr>
                  </w:p>
                </w:txbxContent>
              </v:textbox>
            </v:rect>
            <v:line id="_x0000_s1048" style="position:absolute" from="7394,5487" to="9194,6747">
              <v:stroke endarrow="block"/>
            </v:line>
            <v:line id="_x0000_s1049" style="position:absolute" from="9554,3687" to="11714,5127">
              <v:stroke endarrow="block"/>
            </v:line>
            <w10:anchorlock/>
          </v:group>
        </w:pict>
      </w:r>
    </w:p>
    <w:sectPr w:rsidR="00640B8C" w:rsidRPr="00921EC9" w:rsidSect="00F30091">
      <w:pgSz w:w="16838" w:h="11906" w:orient="landscape"/>
      <w:pgMar w:top="539" w:right="567" w:bottom="567" w:left="36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0B8C" w:rsidRDefault="00640B8C">
      <w:r>
        <w:separator/>
      </w:r>
    </w:p>
  </w:endnote>
  <w:endnote w:type="continuationSeparator" w:id="0">
    <w:p w:rsidR="00640B8C" w:rsidRDefault="00640B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0B8C" w:rsidRDefault="00640B8C">
      <w:r>
        <w:separator/>
      </w:r>
    </w:p>
  </w:footnote>
  <w:footnote w:type="continuationSeparator" w:id="0">
    <w:p w:rsidR="00640B8C" w:rsidRDefault="00640B8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0B8C" w:rsidRDefault="00640B8C">
    <w:pPr>
      <w:pStyle w:val="Header"/>
      <w:jc w:val="center"/>
    </w:pPr>
    <w:fldSimple w:instr="PAGE   \* MERGEFORMAT">
      <w:r>
        <w:rPr>
          <w:noProof/>
        </w:rPr>
        <w:t>3</w:t>
      </w:r>
    </w:fldSimple>
  </w:p>
  <w:p w:rsidR="00640B8C" w:rsidRDefault="00640B8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41C7F"/>
    <w:multiLevelType w:val="hybridMultilevel"/>
    <w:tmpl w:val="7AC8F06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2502" w:hanging="855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ind w:left="3117" w:hanging="75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AAE4CB6"/>
    <w:multiLevelType w:val="multilevel"/>
    <w:tmpl w:val="B47EB4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1C0777FC"/>
    <w:multiLevelType w:val="multilevel"/>
    <w:tmpl w:val="A05215B2"/>
    <w:lvl w:ilvl="0">
      <w:start w:val="4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25765A2C"/>
    <w:multiLevelType w:val="hybridMultilevel"/>
    <w:tmpl w:val="71066C6E"/>
    <w:lvl w:ilvl="0" w:tplc="A9967CFC">
      <w:start w:val="5"/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544A6392"/>
    <w:multiLevelType w:val="multilevel"/>
    <w:tmpl w:val="7278C0D0"/>
    <w:lvl w:ilvl="0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332"/>
        </w:tabs>
        <w:ind w:left="13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2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60"/>
        </w:tabs>
        <w:ind w:left="27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2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140"/>
        </w:tabs>
        <w:ind w:left="37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2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220"/>
        </w:tabs>
        <w:ind w:left="4860" w:hanging="1440"/>
      </w:pPr>
      <w:rPr>
        <w:rFonts w:cs="Times New Roman" w:hint="default"/>
      </w:rPr>
    </w:lvl>
  </w:abstractNum>
  <w:abstractNum w:abstractNumId="5">
    <w:nsid w:val="6C7336C5"/>
    <w:multiLevelType w:val="multilevel"/>
    <w:tmpl w:val="B3647D72"/>
    <w:lvl w:ilvl="0">
      <w:start w:val="6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0456"/>
    <w:rsid w:val="00014925"/>
    <w:rsid w:val="00087475"/>
    <w:rsid w:val="000D7CD9"/>
    <w:rsid w:val="00112C01"/>
    <w:rsid w:val="0011474F"/>
    <w:rsid w:val="0016530F"/>
    <w:rsid w:val="00196B31"/>
    <w:rsid w:val="001C052A"/>
    <w:rsid w:val="001C37FC"/>
    <w:rsid w:val="001E1525"/>
    <w:rsid w:val="001E19D0"/>
    <w:rsid w:val="00226572"/>
    <w:rsid w:val="00231635"/>
    <w:rsid w:val="00322DBD"/>
    <w:rsid w:val="0034599B"/>
    <w:rsid w:val="00370B9B"/>
    <w:rsid w:val="0037647B"/>
    <w:rsid w:val="00387BF1"/>
    <w:rsid w:val="004127A5"/>
    <w:rsid w:val="004E1CD8"/>
    <w:rsid w:val="00572652"/>
    <w:rsid w:val="00583F96"/>
    <w:rsid w:val="005E6D1C"/>
    <w:rsid w:val="00612BD2"/>
    <w:rsid w:val="00640B8C"/>
    <w:rsid w:val="00672778"/>
    <w:rsid w:val="0068196F"/>
    <w:rsid w:val="006C7527"/>
    <w:rsid w:val="00765C9E"/>
    <w:rsid w:val="00790456"/>
    <w:rsid w:val="00800F85"/>
    <w:rsid w:val="00816DB3"/>
    <w:rsid w:val="008458F0"/>
    <w:rsid w:val="008E3BE6"/>
    <w:rsid w:val="008F17C0"/>
    <w:rsid w:val="00921EC9"/>
    <w:rsid w:val="00932073"/>
    <w:rsid w:val="00942586"/>
    <w:rsid w:val="009821D2"/>
    <w:rsid w:val="009E2A97"/>
    <w:rsid w:val="00A03523"/>
    <w:rsid w:val="00A50D6C"/>
    <w:rsid w:val="00AE2F2D"/>
    <w:rsid w:val="00C34C3E"/>
    <w:rsid w:val="00C91A84"/>
    <w:rsid w:val="00CE39CE"/>
    <w:rsid w:val="00CE3BF4"/>
    <w:rsid w:val="00D01C9C"/>
    <w:rsid w:val="00D6391A"/>
    <w:rsid w:val="00D90D47"/>
    <w:rsid w:val="00DA312A"/>
    <w:rsid w:val="00DF4530"/>
    <w:rsid w:val="00E000A3"/>
    <w:rsid w:val="00E4529B"/>
    <w:rsid w:val="00E876D8"/>
    <w:rsid w:val="00EF704B"/>
    <w:rsid w:val="00F01DDC"/>
    <w:rsid w:val="00F0314D"/>
    <w:rsid w:val="00F30091"/>
    <w:rsid w:val="00FD2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0456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90456"/>
    <w:pPr>
      <w:keepNext/>
      <w:outlineLvl w:val="1"/>
    </w:pPr>
    <w:rPr>
      <w:b/>
      <w:i/>
      <w:sz w:val="32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790456"/>
    <w:rPr>
      <w:rFonts w:ascii="Times New Roman" w:hAnsi="Times New Roman" w:cs="Times New Roman"/>
      <w:b/>
      <w:i/>
      <w:sz w:val="20"/>
      <w:szCs w:val="20"/>
      <w:lang w:eastAsia="ru-RU"/>
    </w:rPr>
  </w:style>
  <w:style w:type="table" w:styleId="TableGrid">
    <w:name w:val="Table Grid"/>
    <w:basedOn w:val="TableNormal"/>
    <w:uiPriority w:val="99"/>
    <w:rsid w:val="00790456"/>
    <w:rPr>
      <w:rFonts w:ascii="Times New Roman" w:eastAsia="Times New Roman" w:hAnsi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uiPriority w:val="99"/>
    <w:rsid w:val="00790456"/>
    <w:pPr>
      <w:widowControl w:val="0"/>
      <w:spacing w:line="120" w:lineRule="atLeast"/>
    </w:pPr>
    <w:rPr>
      <w:rFonts w:ascii="Courier" w:eastAsia="Times New Roman" w:hAnsi="Courier"/>
      <w:sz w:val="20"/>
      <w:szCs w:val="20"/>
    </w:rPr>
  </w:style>
  <w:style w:type="character" w:customStyle="1" w:styleId="rvts23">
    <w:name w:val="rvts23"/>
    <w:uiPriority w:val="99"/>
    <w:rsid w:val="00790456"/>
  </w:style>
  <w:style w:type="character" w:customStyle="1" w:styleId="rvts9">
    <w:name w:val="rvts9"/>
    <w:uiPriority w:val="99"/>
    <w:rsid w:val="00790456"/>
  </w:style>
  <w:style w:type="paragraph" w:styleId="Header">
    <w:name w:val="header"/>
    <w:basedOn w:val="Normal"/>
    <w:link w:val="HeaderChar"/>
    <w:uiPriority w:val="99"/>
    <w:rsid w:val="00790456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90456"/>
    <w:rPr>
      <w:rFonts w:ascii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7904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5E6D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E6D1C"/>
    <w:rPr>
      <w:rFonts w:ascii="Tahoma" w:hAnsi="Tahoma" w:cs="Tahoma"/>
      <w:sz w:val="16"/>
      <w:szCs w:val="16"/>
      <w:lang w:eastAsia="ru-RU"/>
    </w:rPr>
  </w:style>
  <w:style w:type="paragraph" w:customStyle="1" w:styleId="2">
    <w:name w:val="Знак Знак2 Знак Знак Знак Знак"/>
    <w:basedOn w:val="Normal"/>
    <w:uiPriority w:val="99"/>
    <w:rsid w:val="00014925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206</TotalTime>
  <Pages>4</Pages>
  <Words>887</Words>
  <Characters>5061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smt 3</cp:lastModifiedBy>
  <cp:revision>7</cp:revision>
  <cp:lastPrinted>2020-06-26T12:58:00Z</cp:lastPrinted>
  <dcterms:created xsi:type="dcterms:W3CDTF">2019-02-08T07:46:00Z</dcterms:created>
  <dcterms:modified xsi:type="dcterms:W3CDTF">2020-06-26T13:05:00Z</dcterms:modified>
</cp:coreProperties>
</file>